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4CE" w:rsidRDefault="008534CE" w:rsidP="00E66DD1">
      <w:pPr>
        <w:rPr>
          <w:rFonts w:ascii="Arial Narrow" w:hAnsi="Arial Narrow"/>
          <w:sz w:val="24"/>
          <w:szCs w:val="24"/>
        </w:rPr>
      </w:pPr>
    </w:p>
    <w:p w:rsidR="008534CE" w:rsidRPr="0091148A" w:rsidRDefault="008534CE" w:rsidP="00E66DD1">
      <w:pPr>
        <w:jc w:val="center"/>
        <w:rPr>
          <w:rFonts w:ascii="Arial Narrow" w:hAnsi="Arial Narrow"/>
          <w:b/>
          <w:sz w:val="28"/>
          <w:szCs w:val="28"/>
        </w:rPr>
      </w:pPr>
      <w:r w:rsidRPr="0091148A">
        <w:rPr>
          <w:rFonts w:ascii="Arial Narrow" w:hAnsi="Arial Narrow"/>
          <w:b/>
          <w:sz w:val="28"/>
          <w:szCs w:val="28"/>
        </w:rPr>
        <w:t>KÉRELEM A SZEMÉLYES GONDOSKODÁST NYÚJTÓ SZOCIÁLIS ELLÁTÁS IGÉNYBEVÉTELÉHEZ</w:t>
      </w:r>
    </w:p>
    <w:p w:rsidR="008534CE" w:rsidRDefault="008534CE" w:rsidP="00E66DD1">
      <w:pPr>
        <w:rPr>
          <w:rFonts w:ascii="Arial Narrow" w:hAnsi="Arial Narrow"/>
          <w:b/>
          <w:sz w:val="24"/>
          <w:szCs w:val="24"/>
        </w:rPr>
      </w:pPr>
    </w:p>
    <w:p w:rsidR="008534CE" w:rsidRDefault="008534CE" w:rsidP="00E66DD1">
      <w:pPr>
        <w:outlineLvl w:val="0"/>
        <w:rPr>
          <w:rFonts w:ascii="Arial Narrow" w:hAnsi="Arial Narrow"/>
          <w:b/>
          <w:sz w:val="24"/>
          <w:szCs w:val="24"/>
        </w:rPr>
      </w:pPr>
      <w:r w:rsidRPr="005551E3">
        <w:rPr>
          <w:rFonts w:ascii="Arial Narrow" w:hAnsi="Arial Narrow"/>
          <w:b/>
          <w:sz w:val="24"/>
          <w:szCs w:val="24"/>
        </w:rPr>
        <w:t>1</w:t>
      </w:r>
      <w:r w:rsidRPr="005551E3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Az ellátást igénybe vevő adatai:</w:t>
      </w:r>
    </w:p>
    <w:p w:rsidR="008534CE" w:rsidRDefault="008534CE" w:rsidP="00E66DD1">
      <w:pPr>
        <w:rPr>
          <w:rFonts w:ascii="Arial Narrow" w:hAnsi="Arial Narrow"/>
          <w:b/>
          <w:sz w:val="24"/>
          <w:szCs w:val="24"/>
        </w:rPr>
      </w:pPr>
    </w:p>
    <w:p w:rsidR="008534CE" w:rsidRPr="00AE40ED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 w:rsidRPr="00AE40ED">
        <w:rPr>
          <w:rFonts w:ascii="Arial Narrow" w:hAnsi="Arial Narrow"/>
          <w:b/>
          <w:sz w:val="24"/>
          <w:szCs w:val="24"/>
        </w:rPr>
        <w:t>Név:…………………………………………………………………………………………………………………...</w:t>
      </w:r>
    </w:p>
    <w:p w:rsidR="008534CE" w:rsidRPr="00AE40ED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 w:rsidRPr="00AE40ED">
        <w:rPr>
          <w:rFonts w:ascii="Arial Narrow" w:hAnsi="Arial Narrow"/>
          <w:b/>
          <w:sz w:val="24"/>
          <w:szCs w:val="24"/>
        </w:rPr>
        <w:t>Születési név:……………………………………………………………………………………………………….</w:t>
      </w:r>
    </w:p>
    <w:p w:rsidR="008534CE" w:rsidRPr="00AE40ED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 w:rsidRPr="00AE40ED">
        <w:rPr>
          <w:rFonts w:ascii="Arial Narrow" w:hAnsi="Arial Narrow"/>
          <w:b/>
          <w:sz w:val="24"/>
          <w:szCs w:val="24"/>
        </w:rPr>
        <w:t>Anyja neve:………………………………………………………………………………………………………….</w:t>
      </w:r>
    </w:p>
    <w:p w:rsidR="008534CE" w:rsidRPr="00AE40ED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 w:rsidRPr="00AE40ED">
        <w:rPr>
          <w:rFonts w:ascii="Arial Narrow" w:hAnsi="Arial Narrow"/>
          <w:b/>
          <w:sz w:val="24"/>
          <w:szCs w:val="24"/>
        </w:rPr>
        <w:t>Születési hely, időpontja:…………………………………………………………………………………………</w:t>
      </w:r>
    </w:p>
    <w:p w:rsidR="008534CE" w:rsidRPr="00AE40ED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 w:rsidRPr="00AE40ED">
        <w:rPr>
          <w:rFonts w:ascii="Arial Narrow" w:hAnsi="Arial Narrow"/>
          <w:b/>
          <w:sz w:val="24"/>
          <w:szCs w:val="24"/>
        </w:rPr>
        <w:t>Lakóhelye:…………………………………………………………………………………………………………..</w:t>
      </w:r>
    </w:p>
    <w:p w:rsidR="008534CE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Tartózkodási helye:………………………………………………………………………………………………..</w:t>
      </w:r>
    </w:p>
    <w:p w:rsidR="008534CE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Állampolgársága:…………………………………………………………………………………………………..</w:t>
      </w:r>
    </w:p>
    <w:p w:rsidR="008534CE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Bevándorolt, letelepedett vagy menekült jogállása:…………………………………………………………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010"/>
        </w:tabs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noProof/>
        </w:rPr>
        <w:pict>
          <v:rect id="Téglalap 7" o:spid="_x0000_s1026" style="position:absolute;margin-left:329.65pt;margin-top:2.65pt;width:10.5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"/>
        </w:pict>
      </w:r>
      <w:r>
        <w:rPr>
          <w:noProof/>
        </w:rPr>
        <w:pict>
          <v:rect id="Téglalap 6" o:spid="_x0000_s1027" style="position:absolute;margin-left:203.65pt;margin-top:2.65pt;width:10.5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"/>
        </w:pict>
      </w:r>
      <w:r>
        <w:rPr>
          <w:rFonts w:ascii="Arial Narrow" w:hAnsi="Arial Narrow"/>
          <w:b/>
          <w:sz w:val="24"/>
          <w:szCs w:val="24"/>
        </w:rPr>
        <w:t>Legközelebbi hozzátartozó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 xml:space="preserve">van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nincs</w:t>
      </w:r>
      <w:r>
        <w:rPr>
          <w:rFonts w:ascii="Arial Narrow" w:hAnsi="Arial Narrow"/>
          <w:b/>
          <w:sz w:val="24"/>
          <w:szCs w:val="24"/>
        </w:rPr>
        <w:tab/>
      </w:r>
    </w:p>
    <w:p w:rsidR="008534CE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Legközelebbi hozzátartozójának vagy (törvényes képviselőjének)</w:t>
      </w:r>
    </w:p>
    <w:p w:rsidR="008534CE" w:rsidRDefault="008534CE" w:rsidP="00E66DD1">
      <w:pPr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>a, neve:……………………………………………………………………………………………………..</w:t>
      </w:r>
    </w:p>
    <w:p w:rsidR="008534CE" w:rsidRDefault="008534CE" w:rsidP="00E66DD1">
      <w:pPr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>b, születési neve:…………………………………………………………………………………………</w:t>
      </w:r>
    </w:p>
    <w:p w:rsidR="008534CE" w:rsidRDefault="008534CE" w:rsidP="00E66DD1">
      <w:pPr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>c, lakóhelye:……………………………………………………………………………………………….</w:t>
      </w:r>
    </w:p>
    <w:p w:rsidR="008534CE" w:rsidRDefault="008534CE" w:rsidP="00E66DD1">
      <w:pPr>
        <w:spacing w:line="480" w:lineRule="auto"/>
        <w:ind w:firstLine="708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d, tartózkodási helye:……………………………………………………………………………………</w:t>
      </w:r>
    </w:p>
    <w:p w:rsidR="008534CE" w:rsidRDefault="008534CE" w:rsidP="00E66DD1">
      <w:pPr>
        <w:spacing w:line="480" w:lineRule="auto"/>
        <w:ind w:firstLine="708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e, telefonszáma:…………………………………………………………………………………………..</w:t>
      </w:r>
    </w:p>
    <w:p w:rsidR="008534CE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2. Milyen típusú ellátás igénybevételét kéri</w:t>
      </w:r>
    </w:p>
    <w:p w:rsidR="008534CE" w:rsidRDefault="008534CE" w:rsidP="00E66DD1">
      <w:pPr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>2.1.</w:t>
      </w:r>
      <w:r>
        <w:rPr>
          <w:rFonts w:ascii="Arial Narrow" w:hAnsi="Arial Narrow"/>
          <w:b/>
          <w:sz w:val="24"/>
          <w:szCs w:val="24"/>
        </w:rPr>
        <w:tab/>
        <w:t>alapszolgáltatás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</w:tabs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noProof/>
        </w:rPr>
        <w:pict>
          <v:rect id="Téglalap 5" o:spid="_x0000_s1028" style="position:absolute;margin-left:260.65pt;margin-top:1.7pt;width:10.5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"/>
        </w:pict>
      </w:r>
      <w:r>
        <w:rPr>
          <w:noProof/>
        </w:rPr>
        <w:pict>
          <v:rect id="Téglalap 4" o:spid="_x0000_s1029" style="position:absolute;margin-left:100.15pt;margin-top:1.7pt;width:10.5pt;height:9.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"/>
        </w:pict>
      </w:r>
      <w:r>
        <w:rPr>
          <w:rFonts w:ascii="Arial Narrow" w:hAnsi="Arial Narrow"/>
          <w:b/>
          <w:sz w:val="24"/>
          <w:szCs w:val="24"/>
        </w:rPr>
        <w:tab/>
        <w:t>étkeztetés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házi segítségnyújtás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</w:tabs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noProof/>
        </w:rPr>
        <w:pict>
          <v:rect id="Téglalap 3" o:spid="_x0000_s1030" style="position:absolute;margin-left:261.4pt;margin-top:.95pt;width:10.5pt;height:9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"/>
        </w:pict>
      </w:r>
      <w:r>
        <w:rPr>
          <w:rFonts w:ascii="Arial Narrow" w:hAnsi="Arial Narrow"/>
          <w:b/>
          <w:sz w:val="24"/>
          <w:szCs w:val="24"/>
        </w:rPr>
        <w:tab/>
        <w:t>Jelzőrendszeres házi segítségnyújtás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</w:tabs>
        <w:spacing w:line="480" w:lineRule="auto"/>
        <w:rPr>
          <w:rFonts w:ascii="Arial Narrow" w:hAnsi="Arial Narrow"/>
          <w:b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</w:tabs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2.2.</w:t>
      </w:r>
      <w:r>
        <w:rPr>
          <w:rFonts w:ascii="Arial Narrow" w:hAnsi="Arial Narrow"/>
          <w:b/>
          <w:sz w:val="24"/>
          <w:szCs w:val="24"/>
        </w:rPr>
        <w:tab/>
        <w:t>nappali ellátás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noProof/>
        </w:rPr>
        <w:pict>
          <v:rect id="Téglalap 19" o:spid="_x0000_s1031" style="position:absolute;margin-left:184.9pt;margin-top:2.9pt;width:10.5pt;height:9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"/>
        </w:pict>
      </w:r>
      <w:r>
        <w:rPr>
          <w:rFonts w:ascii="Arial Narrow" w:hAnsi="Arial Narrow"/>
          <w:b/>
          <w:sz w:val="24"/>
          <w:szCs w:val="24"/>
        </w:rPr>
        <w:tab/>
        <w:t>idősek nappali ellátása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3. A személyes gondoskodást nyújtó szociális ellátás igénybevételére vonatkozó adatok: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>3.1. Étkeztetés: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 xml:space="preserve">       </w:t>
      </w:r>
      <w:r>
        <w:rPr>
          <w:rFonts w:ascii="Arial Narrow" w:hAnsi="Arial Narrow"/>
          <w:sz w:val="24"/>
          <w:szCs w:val="24"/>
        </w:rPr>
        <w:t>milyen időponttól kéri a szolgáltatás biztosítását:…………………………………………………</w:t>
      </w:r>
    </w:p>
    <w:p w:rsidR="008534CE" w:rsidRPr="00264F19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  <w:tab w:val="left" w:pos="6465"/>
          <w:tab w:val="left" w:pos="780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noProof/>
        </w:rPr>
        <w:pict>
          <v:rect id="Téglalap 18" o:spid="_x0000_s1032" style="position:absolute;margin-left:240.4pt;margin-top:53.1pt;width:10.5pt;height:12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"/>
        </w:pict>
      </w:r>
      <w:r>
        <w:rPr>
          <w:noProof/>
        </w:rPr>
        <w:pict>
          <v:rect id="Téglalap 17" o:spid="_x0000_s1033" style="position:absolute;margin-left:330.4pt;margin-top:28.35pt;width:10.5pt;height:12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"/>
        </w:pict>
      </w:r>
      <w:r>
        <w:rPr>
          <w:noProof/>
        </w:rPr>
        <w:pict>
          <v:rect id="Téglalap 16" o:spid="_x0000_s1034" style="position:absolute;margin-left:240.4pt;margin-top:28.35pt;width:10.5pt;height:12.7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"/>
        </w:pict>
      </w:r>
      <w:r>
        <w:rPr>
          <w:noProof/>
        </w:rPr>
        <w:pict>
          <v:rect id="Téglalap 15" o:spid="_x0000_s1035" style="position:absolute;margin-left:344.65pt;margin-top:-.15pt;width:10.5pt;height:12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"/>
        </w:pict>
      </w:r>
      <w:r>
        <w:rPr>
          <w:noProof/>
        </w:rPr>
        <w:pict>
          <v:rect id="Téglalap 14" o:spid="_x0000_s1036" style="position:absolute;margin-left:427.15pt;margin-top:-.15pt;width:11.25pt;height:12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"/>
        </w:pict>
      </w:r>
      <w:r>
        <w:rPr>
          <w:rFonts w:ascii="Arial Narrow" w:hAnsi="Arial Narrow"/>
          <w:sz w:val="24"/>
          <w:szCs w:val="24"/>
        </w:rPr>
        <w:tab/>
        <w:t xml:space="preserve">       milyen gyakorisággal kéri a szolgáltatás biztosítását:</w:t>
      </w:r>
      <w:r>
        <w:rPr>
          <w:rFonts w:ascii="Arial Narrow" w:hAnsi="Arial Narrow"/>
          <w:sz w:val="24"/>
          <w:szCs w:val="24"/>
        </w:rPr>
        <w:tab/>
        <w:t>5 nap:</w:t>
      </w:r>
      <w:r>
        <w:rPr>
          <w:rFonts w:ascii="Arial Narrow" w:hAnsi="Arial Narrow"/>
          <w:sz w:val="24"/>
          <w:szCs w:val="24"/>
        </w:rPr>
        <w:tab/>
        <w:t>7 nap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étkeztetés módja:     helyben fogyasztás </w:t>
      </w:r>
      <w:r>
        <w:rPr>
          <w:rFonts w:ascii="Arial Narrow" w:hAnsi="Arial Narrow"/>
          <w:sz w:val="24"/>
          <w:szCs w:val="24"/>
        </w:rPr>
        <w:tab/>
        <w:t xml:space="preserve">          elvitellel</w:t>
      </w:r>
      <w:r>
        <w:rPr>
          <w:rFonts w:ascii="Arial Narrow" w:hAnsi="Arial Narrow"/>
          <w:sz w:val="24"/>
          <w:szCs w:val="24"/>
        </w:rPr>
        <w:tab/>
      </w:r>
    </w:p>
    <w:p w:rsidR="008534CE" w:rsidRDefault="008534CE" w:rsidP="00E66DD1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Pr="00976298">
        <w:rPr>
          <w:rFonts w:ascii="Arial Narrow" w:hAnsi="Arial Narrow"/>
          <w:sz w:val="24"/>
          <w:szCs w:val="24"/>
        </w:rPr>
        <w:t>kiszállítássa</w:t>
      </w:r>
      <w:r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ab/>
        <w:t xml:space="preserve">   </w:t>
      </w:r>
      <w:r>
        <w:rPr>
          <w:rFonts w:ascii="Arial Narrow" w:hAnsi="Arial Narrow"/>
          <w:sz w:val="24"/>
          <w:szCs w:val="24"/>
        </w:rPr>
        <w:tab/>
        <w:t xml:space="preserve">          diétás étkeztetés:………………………….</w:t>
      </w:r>
    </w:p>
    <w:p w:rsidR="008534CE" w:rsidRDefault="008534CE" w:rsidP="00E66DD1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8534CE" w:rsidRDefault="008534CE" w:rsidP="00E66DD1">
      <w:pPr>
        <w:spacing w:line="360" w:lineRule="auto"/>
        <w:ind w:firstLine="708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3.2. Házi segítségnyújtás:</w:t>
      </w:r>
    </w:p>
    <w:p w:rsidR="008534CE" w:rsidRDefault="008534CE" w:rsidP="00E66DD1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 xml:space="preserve">       </w:t>
      </w:r>
      <w:r>
        <w:rPr>
          <w:rFonts w:ascii="Arial Narrow" w:hAnsi="Arial Narrow"/>
          <w:sz w:val="24"/>
          <w:szCs w:val="24"/>
        </w:rPr>
        <w:t>milyen időponttól kéri a szolgáltatás biztosítását:…………………………………………………</w:t>
      </w:r>
    </w:p>
    <w:p w:rsidR="008534CE" w:rsidRDefault="008534CE" w:rsidP="00E66DD1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       milyen gyakorisággal kéri a szolgáltatás biztosítását:…………………………………………….</w:t>
      </w:r>
    </w:p>
    <w:p w:rsidR="008534CE" w:rsidRPr="00976298" w:rsidRDefault="008534CE" w:rsidP="00E66DD1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noProof/>
        </w:rPr>
        <w:pict>
          <v:rect id="Téglalap 13" o:spid="_x0000_s1037" style="position:absolute;margin-left:412.15pt;margin-top:19.65pt;width:10.5pt;height:9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"/>
        </w:pict>
      </w:r>
      <w:r>
        <w:rPr>
          <w:noProof/>
        </w:rPr>
        <w:pict>
          <v:rect id="Téglalap 12" o:spid="_x0000_s1038" style="position:absolute;margin-left:412.15pt;margin-top:2.4pt;width:10.5pt;height:9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"/>
        </w:pict>
      </w:r>
      <w:r>
        <w:rPr>
          <w:rFonts w:ascii="Arial Narrow" w:hAnsi="Arial Narrow"/>
          <w:sz w:val="24"/>
          <w:szCs w:val="24"/>
        </w:rPr>
        <w:tab/>
        <w:t xml:space="preserve">       milyen típusú segítséget igényel:  segítség a napi tevékenység ellátásában</w:t>
      </w:r>
      <w:r>
        <w:rPr>
          <w:rFonts w:ascii="Arial Narrow" w:hAnsi="Arial Narrow"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noProof/>
        </w:rPr>
        <w:pict>
          <v:rect id="Téglalap 11" o:spid="_x0000_s1039" style="position:absolute;margin-left:268.9pt;margin-top:3.5pt;width:10.5pt;height:9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"/>
        </w:pict>
      </w:r>
      <w:r>
        <w:rPr>
          <w:rFonts w:ascii="Arial Narrow" w:hAnsi="Arial Narrow"/>
          <w:b/>
          <w:sz w:val="24"/>
          <w:szCs w:val="24"/>
        </w:rPr>
        <w:tab/>
        <w:t xml:space="preserve">                                                            </w:t>
      </w:r>
      <w:r w:rsidRPr="004B1829">
        <w:rPr>
          <w:rFonts w:ascii="Arial Narrow" w:hAnsi="Arial Narrow"/>
          <w:sz w:val="24"/>
          <w:szCs w:val="24"/>
        </w:rPr>
        <w:t>bevásárlás</w:t>
      </w:r>
      <w:r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ab/>
        <w:t>gyógyszerbeszerzés</w:t>
      </w:r>
      <w:r>
        <w:rPr>
          <w:rFonts w:ascii="Arial Narrow" w:hAnsi="Arial Narrow"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noProof/>
        </w:rPr>
        <w:pict>
          <v:rect id="Téglalap 10" o:spid="_x0000_s1040" style="position:absolute;margin-left:307.9pt;margin-top:-.05pt;width:10.5pt;height:9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"/>
        </w:pic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 személyes gondozás</w:t>
      </w:r>
      <w:r>
        <w:rPr>
          <w:rFonts w:ascii="Arial Narrow" w:hAnsi="Arial Narrow"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egyéb, éspedig:…………………………………………………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3.3. Nappali ellátás: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Pr="00410E60">
        <w:rPr>
          <w:rFonts w:ascii="Arial Narrow" w:hAnsi="Arial Narrow"/>
          <w:sz w:val="24"/>
          <w:szCs w:val="24"/>
        </w:rPr>
        <w:t xml:space="preserve">       milyen </w:t>
      </w:r>
      <w:r>
        <w:rPr>
          <w:rFonts w:ascii="Arial Narrow" w:hAnsi="Arial Narrow"/>
          <w:sz w:val="24"/>
          <w:szCs w:val="24"/>
        </w:rPr>
        <w:t>időponttól kéri a szolgáltatás biztosítását:…………………………………………………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noProof/>
        </w:rPr>
        <w:pict>
          <v:rect id="Téglalap 9" o:spid="_x0000_s1041" style="position:absolute;margin-left:363.4pt;margin-top:1.9pt;width:10.5pt;height:9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"/>
        </w:pict>
      </w:r>
      <w:r>
        <w:rPr>
          <w:noProof/>
        </w:rPr>
        <w:pict>
          <v:rect id="Téglalap 8" o:spid="_x0000_s1042" style="position:absolute;margin-left:229.9pt;margin-top:1.9pt;width:10.5pt;height: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"/>
        </w:pict>
      </w:r>
      <w:r>
        <w:rPr>
          <w:rFonts w:ascii="Arial Narrow" w:hAnsi="Arial Narrow"/>
          <w:sz w:val="24"/>
          <w:szCs w:val="24"/>
        </w:rPr>
        <w:tab/>
        <w:t xml:space="preserve">       étkeztetést igényel-e:</w:t>
      </w:r>
      <w:r>
        <w:rPr>
          <w:rFonts w:ascii="Arial Narrow" w:hAnsi="Arial Narrow"/>
          <w:sz w:val="24"/>
          <w:szCs w:val="24"/>
        </w:rPr>
        <w:tab/>
        <w:t>igen: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nem: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       egyéb szolgáltatás igénylése:………………………………………………………………………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>3.</w:t>
      </w:r>
      <w:r w:rsidRPr="00DB00FB">
        <w:rPr>
          <w:rFonts w:ascii="Arial Narrow" w:hAnsi="Arial Narrow"/>
          <w:b/>
          <w:sz w:val="24"/>
          <w:szCs w:val="24"/>
        </w:rPr>
        <w:t>4.</w:t>
      </w:r>
      <w:r>
        <w:rPr>
          <w:rFonts w:ascii="Arial Narrow" w:hAnsi="Arial Narrow"/>
          <w:b/>
          <w:sz w:val="24"/>
          <w:szCs w:val="24"/>
        </w:rPr>
        <w:t xml:space="preserve"> Jelzőrendszeres házi segítségnyújtás igénybevétele</w:t>
      </w:r>
    </w:p>
    <w:p w:rsidR="008534CE" w:rsidRPr="00DB00FB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  <w:t xml:space="preserve">      </w:t>
      </w:r>
      <w:r>
        <w:rPr>
          <w:rFonts w:ascii="Arial Narrow" w:hAnsi="Arial Narrow"/>
          <w:sz w:val="24"/>
          <w:szCs w:val="24"/>
        </w:rPr>
        <w:t>milyen időponttól kéri a szolgáltatás biztosítását:…………………………………………………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85"/>
        </w:tabs>
        <w:spacing w:line="480" w:lineRule="auto"/>
        <w:rPr>
          <w:rFonts w:ascii="Arial Narrow" w:hAnsi="Arial Narrow"/>
          <w:b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outlineLvl w:val="0"/>
        <w:rPr>
          <w:rFonts w:ascii="Arial Narrow" w:hAnsi="Arial Narrow"/>
          <w:b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4. Cselekvőképességre vonatkozó adatok: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rPr>
          <w:rFonts w:ascii="Arial Narrow" w:hAnsi="Arial Narrow"/>
          <w:sz w:val="24"/>
          <w:szCs w:val="24"/>
        </w:rPr>
      </w:pPr>
      <w:r>
        <w:rPr>
          <w:noProof/>
        </w:rPr>
        <w:pict>
          <v:rect id="Téglalap 22" o:spid="_x0000_s1043" style="position:absolute;margin-left:388.9pt;margin-top:1.9pt;width:10.5pt;height:9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"/>
        </w:pict>
      </w:r>
      <w:r>
        <w:rPr>
          <w:noProof/>
        </w:rPr>
        <w:pict>
          <v:rect id="Téglalap 21" o:spid="_x0000_s1044" style="position:absolute;margin-left:231.4pt;margin-top:1.9pt;width:10.5pt;height:9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"/>
        </w:pict>
      </w:r>
      <w:r>
        <w:rPr>
          <w:noProof/>
        </w:rPr>
        <w:pict>
          <v:rect id="Téglalap 20" o:spid="_x0000_s1045" style="position:absolute;margin-left:114.4pt;margin-top:1.9pt;width:10.5pt;height:9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"/>
        </w:pict>
      </w:r>
      <w:r>
        <w:rPr>
          <w:rFonts w:ascii="Arial Narrow" w:hAnsi="Arial Narrow"/>
          <w:b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 xml:space="preserve">a,) </w:t>
      </w:r>
      <w:r>
        <w:rPr>
          <w:rFonts w:ascii="Arial Narrow" w:hAnsi="Arial Narrow"/>
          <w:sz w:val="24"/>
          <w:szCs w:val="24"/>
        </w:rPr>
        <w:tab/>
        <w:t>cselekvőképes: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cselekvőképtelen: </w:t>
      </w:r>
      <w:r>
        <w:rPr>
          <w:rFonts w:ascii="Arial Narrow" w:hAnsi="Arial Narrow"/>
          <w:sz w:val="24"/>
          <w:szCs w:val="24"/>
        </w:rPr>
        <w:tab/>
        <w:t xml:space="preserve">     részben cselekvőképes: 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ind w:left="708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(cselekvőképtelenség és részben cselekvőképesség esetén a törvényes képviselő adatait is fel       kell vezetni.)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ind w:left="708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ind w:left="708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ind w:left="708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ind w:left="708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ind w:left="708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Dátum:………………………………………….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……………………………………………………........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880A59">
        <w:rPr>
          <w:rFonts w:ascii="Arial Narrow" w:hAnsi="Arial Narrow"/>
          <w:sz w:val="22"/>
          <w:szCs w:val="22"/>
        </w:rPr>
        <w:t>az ellátást igénybe vevő</w:t>
      </w:r>
      <w:r>
        <w:rPr>
          <w:rFonts w:ascii="Arial Narrow" w:hAnsi="Arial Narrow"/>
          <w:sz w:val="22"/>
          <w:szCs w:val="22"/>
        </w:rPr>
        <w:t xml:space="preserve"> vagy</w:t>
      </w:r>
      <w:r w:rsidRPr="00880A59">
        <w:rPr>
          <w:rFonts w:ascii="Arial Narrow" w:hAnsi="Arial Narrow"/>
          <w:sz w:val="22"/>
          <w:szCs w:val="22"/>
        </w:rPr>
        <w:t xml:space="preserve"> (törvényes </w:t>
      </w:r>
      <w:r>
        <w:rPr>
          <w:rFonts w:ascii="Arial Narrow" w:hAnsi="Arial Narrow"/>
          <w:sz w:val="22"/>
          <w:szCs w:val="22"/>
        </w:rPr>
        <w:t>képviselő) aláírása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Default="008534CE"/>
    <w:p w:rsidR="008534CE" w:rsidRPr="00880A59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rPr>
          <w:rFonts w:ascii="Arial Narrow" w:hAnsi="Arial Narrow"/>
          <w:sz w:val="22"/>
          <w:szCs w:val="22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jc w:val="center"/>
        <w:outlineLvl w:val="0"/>
        <w:rPr>
          <w:rFonts w:ascii="Arial Narrow" w:hAnsi="Arial Narrow"/>
          <w:b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jc w:val="center"/>
        <w:outlineLvl w:val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NYILATKOZAT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alapszolgáltatás igénybevételéről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480" w:lineRule="auto"/>
        <w:jc w:val="both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Alulírott……………………………………………..(ellátott vagy törvényes képviselője) a személyes gondoskodást nyújtó szociális ellátások igénybevételéről szóló 9/1999. (XI. 24.) SzcsM rendelet 18. § értelmében nyilatkozom, hogy a Kérelem benyújtásának, előterjesztésének időpontjában más szociális alapszolgáltatást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nem veszek igénybe / igénybe veszek (megfelelő aláhúzandó)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outlineLvl w:val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Az alábbi szociális alapszolgáltatást veszem igénybe (igénybe veszek válasz esetén kitöltendő)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3836"/>
        <w:gridCol w:w="1723"/>
      </w:tblGrid>
      <w:tr w:rsidR="008534CE" w:rsidTr="00AB2104">
        <w:trPr>
          <w:trHeight w:val="671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B2104">
              <w:rPr>
                <w:rFonts w:ascii="Arial Narrow" w:hAnsi="Arial Narrow"/>
                <w:b/>
                <w:sz w:val="24"/>
                <w:szCs w:val="24"/>
              </w:rPr>
              <w:t>Szolgáltatás típusa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B2104">
              <w:rPr>
                <w:rFonts w:ascii="Arial Narrow" w:hAnsi="Arial Narrow"/>
                <w:b/>
                <w:sz w:val="24"/>
                <w:szCs w:val="24"/>
              </w:rPr>
              <w:t>Szolgáltató neve, címe</w:t>
            </w: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B2104">
              <w:rPr>
                <w:rFonts w:ascii="Arial Narrow" w:hAnsi="Arial Narrow"/>
                <w:b/>
                <w:sz w:val="24"/>
                <w:szCs w:val="24"/>
              </w:rPr>
              <w:t>Igénybevétel kezdete</w:t>
            </w:r>
          </w:p>
        </w:tc>
      </w:tr>
      <w:tr w:rsidR="008534CE" w:rsidTr="00AB2104">
        <w:trPr>
          <w:trHeight w:val="481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  <w:r w:rsidRPr="00AB2104">
              <w:rPr>
                <w:rFonts w:ascii="Arial Narrow" w:hAnsi="Arial Narrow"/>
                <w:sz w:val="24"/>
                <w:szCs w:val="24"/>
              </w:rPr>
              <w:t>étkeztetés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534CE" w:rsidTr="00AB2104">
        <w:trPr>
          <w:trHeight w:val="517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  <w:r w:rsidRPr="00AB2104">
              <w:rPr>
                <w:rFonts w:ascii="Arial Narrow" w:hAnsi="Arial Narrow"/>
                <w:sz w:val="24"/>
                <w:szCs w:val="24"/>
              </w:rPr>
              <w:t>házi segítségnyújtás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spacing w:line="36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534CE" w:rsidTr="00AB2104">
        <w:trPr>
          <w:trHeight w:val="539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  <w:r w:rsidRPr="00AB2104">
              <w:rPr>
                <w:rFonts w:ascii="Arial Narrow" w:hAnsi="Arial Narrow"/>
                <w:sz w:val="24"/>
                <w:szCs w:val="24"/>
              </w:rPr>
              <w:t>jelzőrendszeres házi segítségnyújtás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534CE" w:rsidTr="00AB2104">
        <w:trPr>
          <w:trHeight w:val="519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  <w:r w:rsidRPr="00AB2104">
              <w:rPr>
                <w:rFonts w:ascii="Arial Narrow" w:hAnsi="Arial Narrow"/>
                <w:sz w:val="24"/>
                <w:szCs w:val="24"/>
              </w:rPr>
              <w:t>közösségi pszichiátriai ellátás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534CE" w:rsidTr="00AB2104">
        <w:trPr>
          <w:trHeight w:val="527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  <w:r w:rsidRPr="00AB2104">
              <w:rPr>
                <w:rFonts w:ascii="Arial Narrow" w:hAnsi="Arial Narrow"/>
                <w:sz w:val="24"/>
                <w:szCs w:val="24"/>
              </w:rPr>
              <w:t>szenvedélybetegek közösségi ellátása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534CE" w:rsidTr="00AB2104">
        <w:trPr>
          <w:trHeight w:val="535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  <w:r w:rsidRPr="00AB2104">
              <w:rPr>
                <w:rFonts w:ascii="Arial Narrow" w:hAnsi="Arial Narrow"/>
                <w:sz w:val="24"/>
                <w:szCs w:val="24"/>
              </w:rPr>
              <w:t>támogató szolgáltatás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534CE" w:rsidTr="00AB2104">
        <w:trPr>
          <w:trHeight w:val="530"/>
        </w:trPr>
        <w:tc>
          <w:tcPr>
            <w:tcW w:w="3652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</w:p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rPr>
                <w:rFonts w:ascii="Arial Narrow" w:hAnsi="Arial Narrow"/>
                <w:sz w:val="24"/>
                <w:szCs w:val="24"/>
              </w:rPr>
            </w:pPr>
            <w:r w:rsidRPr="00AB2104">
              <w:rPr>
                <w:rFonts w:ascii="Arial Narrow" w:hAnsi="Arial Narrow"/>
                <w:sz w:val="24"/>
                <w:szCs w:val="24"/>
              </w:rPr>
              <w:t>nappali ellátás</w:t>
            </w:r>
          </w:p>
        </w:tc>
        <w:tc>
          <w:tcPr>
            <w:tcW w:w="3836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23" w:type="dxa"/>
          </w:tcPr>
          <w:p w:rsidR="008534CE" w:rsidRPr="00AB2104" w:rsidRDefault="008534CE" w:rsidP="00AB210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150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Büntetőjogi felelősségem tudatában kijelentem, hogy a közölt adatok a valóságnak megfelelnek. Kelt:……………………………………………..</w:t>
      </w: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8534CE" w:rsidRDefault="008534CE" w:rsidP="00E66D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50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……………………………………………………...</w:t>
      </w:r>
    </w:p>
    <w:p w:rsidR="008534CE" w:rsidRDefault="008534CE" w:rsidP="00E66DD1"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                                                          ellátott/törvényes képviselő</w:t>
      </w:r>
      <w:r>
        <w:rPr>
          <w:rFonts w:ascii="Arial Narrow" w:hAnsi="Arial Narrow"/>
          <w:sz w:val="24"/>
          <w:szCs w:val="24"/>
        </w:rPr>
        <w:tab/>
      </w:r>
    </w:p>
    <w:sectPr w:rsidR="008534CE" w:rsidSect="00E66D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4CE" w:rsidRDefault="008534CE" w:rsidP="00E66DD1">
      <w:r>
        <w:separator/>
      </w:r>
    </w:p>
  </w:endnote>
  <w:endnote w:type="continuationSeparator" w:id="0">
    <w:p w:rsidR="008534CE" w:rsidRDefault="008534CE" w:rsidP="00E66D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4CE" w:rsidRDefault="008534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4CE" w:rsidRPr="00DD0FB3" w:rsidRDefault="008534CE" w:rsidP="00DD0FB3">
    <w:pPr>
      <w:pStyle w:val="Footer"/>
      <w:rPr>
        <w:rFonts w:ascii="Arial Narrow" w:hAnsi="Arial Narrow"/>
        <w:sz w:val="20"/>
      </w:rPr>
    </w:pPr>
    <w:r w:rsidRPr="00DD0FB3">
      <w:rPr>
        <w:rFonts w:ascii="Arial Narrow" w:hAnsi="Arial Narrow"/>
        <w:sz w:val="20"/>
      </w:rPr>
      <w:t>Dokumentum kódja: MU-04-A/01</w:t>
    </w:r>
    <w:r w:rsidRPr="00DD0FB3">
      <w:rPr>
        <w:rFonts w:ascii="Arial Narrow" w:hAnsi="Arial Narrow"/>
        <w:sz w:val="20"/>
      </w:rPr>
      <w:tab/>
    </w:r>
    <w:r w:rsidRPr="00DD0FB3">
      <w:rPr>
        <w:rFonts w:ascii="Arial Narrow" w:hAnsi="Arial Narrow"/>
        <w:sz w:val="20"/>
      </w:rPr>
      <w:tab/>
      <w:t>Érvénybelépés időpontja: 2019.02.01.</w:t>
    </w:r>
  </w:p>
  <w:p w:rsidR="008534CE" w:rsidRPr="00DD0FB3" w:rsidRDefault="008534CE" w:rsidP="00DD0FB3">
    <w:pPr>
      <w:pStyle w:val="Footer"/>
      <w:rPr>
        <w:rFonts w:ascii="Arial Narrow" w:hAnsi="Arial Narrow"/>
        <w:sz w:val="20"/>
      </w:rPr>
    </w:pPr>
    <w:r w:rsidRPr="00DD0FB3">
      <w:rPr>
        <w:rFonts w:ascii="Arial Narrow" w:hAnsi="Arial Narrow"/>
        <w:sz w:val="20"/>
      </w:rPr>
      <w:t>Verzió szám:03</w:t>
    </w:r>
    <w:r w:rsidRPr="00DD0FB3">
      <w:rPr>
        <w:rFonts w:ascii="Arial Narrow" w:hAnsi="Arial Narrow"/>
        <w:sz w:val="20"/>
      </w:rPr>
      <w:tab/>
    </w:r>
    <w:r w:rsidRPr="00DD0FB3">
      <w:rPr>
        <w:rFonts w:ascii="Arial Narrow" w:hAnsi="Arial Narrow"/>
        <w:sz w:val="20"/>
      </w:rPr>
      <w:tab/>
      <w:t xml:space="preserve">Oldal </w:t>
    </w:r>
    <w:r w:rsidRPr="00DD0FB3">
      <w:rPr>
        <w:rFonts w:ascii="Arial Narrow" w:hAnsi="Arial Narrow"/>
        <w:bCs/>
        <w:sz w:val="20"/>
      </w:rPr>
      <w:fldChar w:fldCharType="begin"/>
    </w:r>
    <w:r w:rsidRPr="00DD0FB3">
      <w:rPr>
        <w:rFonts w:ascii="Arial Narrow" w:hAnsi="Arial Narrow"/>
        <w:bCs/>
        <w:sz w:val="20"/>
      </w:rPr>
      <w:instrText>PAGE</w:instrText>
    </w:r>
    <w:r w:rsidRPr="00DD0FB3">
      <w:rPr>
        <w:rFonts w:ascii="Arial Narrow" w:hAnsi="Arial Narrow"/>
        <w:bCs/>
        <w:sz w:val="20"/>
      </w:rPr>
      <w:fldChar w:fldCharType="separate"/>
    </w:r>
    <w:r>
      <w:rPr>
        <w:rFonts w:ascii="Arial Narrow" w:hAnsi="Arial Narrow"/>
        <w:bCs/>
        <w:noProof/>
        <w:sz w:val="20"/>
      </w:rPr>
      <w:t>4</w:t>
    </w:r>
    <w:r w:rsidRPr="00DD0FB3">
      <w:rPr>
        <w:rFonts w:ascii="Arial Narrow" w:hAnsi="Arial Narrow"/>
        <w:bCs/>
        <w:sz w:val="20"/>
      </w:rPr>
      <w:fldChar w:fldCharType="end"/>
    </w:r>
    <w:r w:rsidRPr="00DD0FB3">
      <w:rPr>
        <w:rFonts w:ascii="Arial Narrow" w:hAnsi="Arial Narrow"/>
        <w:sz w:val="20"/>
      </w:rPr>
      <w:t xml:space="preserve"> / </w:t>
    </w:r>
    <w:r w:rsidRPr="00DD0FB3">
      <w:rPr>
        <w:rFonts w:ascii="Arial Narrow" w:hAnsi="Arial Narrow"/>
        <w:bCs/>
        <w:sz w:val="20"/>
      </w:rPr>
      <w:fldChar w:fldCharType="begin"/>
    </w:r>
    <w:r w:rsidRPr="00DD0FB3">
      <w:rPr>
        <w:rFonts w:ascii="Arial Narrow" w:hAnsi="Arial Narrow"/>
        <w:bCs/>
        <w:sz w:val="20"/>
      </w:rPr>
      <w:instrText>NUMPAGES</w:instrText>
    </w:r>
    <w:r w:rsidRPr="00DD0FB3">
      <w:rPr>
        <w:rFonts w:ascii="Arial Narrow" w:hAnsi="Arial Narrow"/>
        <w:bCs/>
        <w:sz w:val="20"/>
      </w:rPr>
      <w:fldChar w:fldCharType="separate"/>
    </w:r>
    <w:r>
      <w:rPr>
        <w:rFonts w:ascii="Arial Narrow" w:hAnsi="Arial Narrow"/>
        <w:bCs/>
        <w:noProof/>
        <w:sz w:val="20"/>
      </w:rPr>
      <w:t>4</w:t>
    </w:r>
    <w:r w:rsidRPr="00DD0FB3">
      <w:rPr>
        <w:rFonts w:ascii="Arial Narrow" w:hAnsi="Arial Narrow"/>
        <w:bCs/>
        <w:sz w:val="20"/>
      </w:rPr>
      <w:fldChar w:fldCharType="end"/>
    </w:r>
  </w:p>
  <w:p w:rsidR="008534CE" w:rsidRPr="000664FA" w:rsidRDefault="008534CE">
    <w:pPr>
      <w:pStyle w:val="Footer"/>
      <w:rPr>
        <w:sz w:val="16"/>
        <w:szCs w:val="16"/>
      </w:rPr>
    </w:pPr>
    <w:bookmarkStart w:id="0" w:name="_GoBack"/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4CE" w:rsidRDefault="008534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4CE" w:rsidRDefault="008534CE" w:rsidP="00E66DD1">
      <w:r>
        <w:separator/>
      </w:r>
    </w:p>
  </w:footnote>
  <w:footnote w:type="continuationSeparator" w:id="0">
    <w:p w:rsidR="008534CE" w:rsidRDefault="008534CE" w:rsidP="00E66D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4CE" w:rsidRDefault="008534C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8" w:type="dxa"/>
      <w:tblInd w:w="-63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20"/>
      <w:gridCol w:w="4920"/>
      <w:gridCol w:w="2799"/>
    </w:tblGrid>
    <w:tr w:rsidR="008534CE">
      <w:trPr>
        <w:cantSplit/>
        <w:trHeight w:val="1249"/>
      </w:trPr>
      <w:tc>
        <w:tcPr>
          <w:tcW w:w="2629" w:type="dxa"/>
        </w:tcPr>
        <w:p w:rsidR="008534CE" w:rsidRDefault="008534CE" w:rsidP="000300A2">
          <w:pPr>
            <w:pStyle w:val="Header"/>
            <w:tabs>
              <w:tab w:val="center" w:pos="4678"/>
            </w:tabs>
            <w:spacing w:before="100" w:beforeAutospacing="1" w:after="100" w:afterAutospacing="1"/>
            <w:jc w:val="center"/>
            <w:rPr>
              <w:rFonts w:ascii="Arial Narrow" w:hAnsi="Arial Narrow"/>
              <w:b/>
              <w:sz w:val="28"/>
            </w:rPr>
          </w:pPr>
          <w:r w:rsidRPr="00504112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" o:spid="_x0000_i1027" type="#_x0000_t75" style="width:47.25pt;height:66.75pt;visibility:visible">
                <v:imagedata r:id="rId1" o:title=""/>
              </v:shape>
            </w:pict>
          </w:r>
        </w:p>
      </w:tc>
      <w:tc>
        <w:tcPr>
          <w:tcW w:w="4920" w:type="dxa"/>
          <w:vAlign w:val="center"/>
        </w:tcPr>
        <w:p w:rsidR="008534CE" w:rsidRDefault="008534CE" w:rsidP="000300A2">
          <w:pPr>
            <w:pStyle w:val="BodyText"/>
            <w:jc w:val="center"/>
            <w:rPr>
              <w:rFonts w:ascii="Arial Narrow" w:hAnsi="Arial Narrow"/>
              <w:b/>
              <w:sz w:val="28"/>
              <w:szCs w:val="28"/>
            </w:rPr>
          </w:pPr>
          <w:r w:rsidRPr="00AA4283">
            <w:rPr>
              <w:rFonts w:ascii="Arial Narrow" w:hAnsi="Arial Narrow"/>
              <w:b/>
              <w:sz w:val="28"/>
              <w:szCs w:val="28"/>
            </w:rPr>
            <w:t>Terézvárosi Gondozó Szolgálat</w:t>
          </w:r>
        </w:p>
        <w:p w:rsidR="008534CE" w:rsidRDefault="008534CE" w:rsidP="000300A2">
          <w:pPr>
            <w:pStyle w:val="BodyText"/>
            <w:jc w:val="center"/>
            <w:rPr>
              <w:rFonts w:ascii="Arial Narrow" w:hAnsi="Arial Narrow"/>
              <w:b/>
              <w:szCs w:val="24"/>
            </w:rPr>
          </w:pPr>
          <w:r>
            <w:rPr>
              <w:rFonts w:ascii="Arial Narrow" w:hAnsi="Arial Narrow"/>
              <w:b/>
              <w:szCs w:val="24"/>
            </w:rPr>
            <w:t>1</w:t>
          </w:r>
          <w:r w:rsidRPr="00AA4283">
            <w:rPr>
              <w:rFonts w:ascii="Arial Narrow" w:hAnsi="Arial Narrow"/>
              <w:b/>
              <w:szCs w:val="24"/>
            </w:rPr>
            <w:t>061 Budapest, Király utca 38.</w:t>
          </w:r>
        </w:p>
        <w:p w:rsidR="008534CE" w:rsidRPr="00AA4283" w:rsidRDefault="008534CE" w:rsidP="000300A2">
          <w:pPr>
            <w:pStyle w:val="Header"/>
            <w:ind w:hanging="180"/>
            <w:jc w:val="center"/>
          </w:pPr>
          <w:r>
            <w:t>E-mail: intezmenyvezeto</w:t>
          </w:r>
          <w:r w:rsidRPr="00AA4283">
            <w:t>@</w:t>
          </w:r>
          <w:r>
            <w:t>tegosz</w:t>
          </w:r>
          <w:r w:rsidRPr="00AA4283">
            <w:t>.hu</w:t>
          </w:r>
        </w:p>
      </w:tc>
      <w:tc>
        <w:tcPr>
          <w:tcW w:w="2799" w:type="dxa"/>
        </w:tcPr>
        <w:p w:rsidR="008534CE" w:rsidRDefault="008534CE" w:rsidP="000300A2">
          <w:pPr>
            <w:pStyle w:val="Header"/>
            <w:spacing w:before="100" w:beforeAutospacing="1" w:after="100" w:afterAutospacing="1"/>
            <w:jc w:val="center"/>
            <w:rPr>
              <w:rFonts w:ascii="Arial Narrow" w:hAnsi="Arial Narrow"/>
              <w:b/>
              <w:sz w:val="28"/>
            </w:rPr>
          </w:pPr>
          <w:r w:rsidRPr="00AB2104">
            <w:rPr>
              <w:rFonts w:ascii="Arial Narrow" w:hAnsi="Arial Narrow"/>
              <w:b/>
              <w:noProof/>
              <w:sz w:val="28"/>
            </w:rPr>
            <w:pict>
              <v:shape id="Kép 23" o:spid="_x0000_i1028" type="#_x0000_t75" style="width:128.25pt;height:57pt;visibility:visible">
                <v:imagedata r:id="rId2" o:title=""/>
              </v:shape>
            </w:pict>
          </w:r>
        </w:p>
      </w:tc>
    </w:tr>
  </w:tbl>
  <w:p w:rsidR="008534CE" w:rsidRPr="004E2010" w:rsidRDefault="008534CE" w:rsidP="00056E5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4CE" w:rsidRDefault="008534C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6DD1"/>
    <w:rsid w:val="000300A2"/>
    <w:rsid w:val="00056E5E"/>
    <w:rsid w:val="000664FA"/>
    <w:rsid w:val="00184732"/>
    <w:rsid w:val="00264F19"/>
    <w:rsid w:val="00362C8C"/>
    <w:rsid w:val="003F49AA"/>
    <w:rsid w:val="00410E60"/>
    <w:rsid w:val="004B1829"/>
    <w:rsid w:val="004B2FD2"/>
    <w:rsid w:val="004C7780"/>
    <w:rsid w:val="004E2010"/>
    <w:rsid w:val="00504112"/>
    <w:rsid w:val="00553425"/>
    <w:rsid w:val="005551E3"/>
    <w:rsid w:val="008534CE"/>
    <w:rsid w:val="00880A59"/>
    <w:rsid w:val="0091148A"/>
    <w:rsid w:val="00976298"/>
    <w:rsid w:val="00AA4283"/>
    <w:rsid w:val="00AB2104"/>
    <w:rsid w:val="00AE40ED"/>
    <w:rsid w:val="00B9730D"/>
    <w:rsid w:val="00C5514E"/>
    <w:rsid w:val="00D123E3"/>
    <w:rsid w:val="00D331E3"/>
    <w:rsid w:val="00D43F31"/>
    <w:rsid w:val="00D4592B"/>
    <w:rsid w:val="00D81D7A"/>
    <w:rsid w:val="00DB00FB"/>
    <w:rsid w:val="00DD0FB3"/>
    <w:rsid w:val="00E66DD1"/>
    <w:rsid w:val="00EA7D13"/>
    <w:rsid w:val="00F11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DD1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66DD1"/>
    <w:pPr>
      <w:tabs>
        <w:tab w:val="center" w:pos="4536"/>
        <w:tab w:val="right" w:pos="9072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66DD1"/>
    <w:rPr>
      <w:rFonts w:ascii="Times New Roman" w:hAnsi="Times New Roman" w:cs="Times New Roman"/>
      <w:sz w:val="20"/>
      <w:szCs w:val="20"/>
      <w:lang w:eastAsia="hu-HU"/>
    </w:rPr>
  </w:style>
  <w:style w:type="paragraph" w:styleId="Footer">
    <w:name w:val="footer"/>
    <w:basedOn w:val="Normal"/>
    <w:link w:val="FooterChar"/>
    <w:uiPriority w:val="99"/>
    <w:rsid w:val="00E66DD1"/>
    <w:pPr>
      <w:tabs>
        <w:tab w:val="center" w:pos="4536"/>
        <w:tab w:val="right" w:pos="9072"/>
      </w:tabs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66DD1"/>
    <w:rPr>
      <w:rFonts w:ascii="Times New Roman" w:hAnsi="Times New Roman" w:cs="Times New Roman"/>
      <w:sz w:val="20"/>
      <w:szCs w:val="20"/>
      <w:lang w:eastAsia="hu-HU"/>
    </w:rPr>
  </w:style>
  <w:style w:type="paragraph" w:styleId="BodyText">
    <w:name w:val="Body Text"/>
    <w:basedOn w:val="Normal"/>
    <w:link w:val="BodyTextChar"/>
    <w:uiPriority w:val="99"/>
    <w:rsid w:val="00E66DD1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66DD1"/>
    <w:rPr>
      <w:rFonts w:ascii="Times New Roman" w:hAnsi="Times New Roman" w:cs="Times New Roman"/>
      <w:sz w:val="20"/>
      <w:szCs w:val="20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rsid w:val="00E66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6DD1"/>
    <w:rPr>
      <w:rFonts w:ascii="Segoe UI" w:hAnsi="Segoe UI" w:cs="Segoe UI"/>
      <w:sz w:val="18"/>
      <w:szCs w:val="18"/>
      <w:lang w:eastAsia="hu-HU"/>
    </w:rPr>
  </w:style>
  <w:style w:type="table" w:styleId="TableGrid">
    <w:name w:val="Table Grid"/>
    <w:basedOn w:val="TableNormal"/>
    <w:uiPriority w:val="99"/>
    <w:rsid w:val="00E66DD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4</Pages>
  <Words>476</Words>
  <Characters>3287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tegosz</dc:creator>
  <cp:keywords/>
  <dc:description/>
  <cp:lastModifiedBy>Szegedi Enikő</cp:lastModifiedBy>
  <cp:revision>5</cp:revision>
  <cp:lastPrinted>2019-03-05T12:04:00Z</cp:lastPrinted>
  <dcterms:created xsi:type="dcterms:W3CDTF">2019-03-01T10:35:00Z</dcterms:created>
  <dcterms:modified xsi:type="dcterms:W3CDTF">2019-03-05T12:06:00Z</dcterms:modified>
</cp:coreProperties>
</file>